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289A6576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0EE6EAB5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96F857" wp14:editId="4499C7CF">
                      <wp:extent cx="1076007" cy="2160905"/>
                      <wp:effectExtent l="114300" t="114300" r="124460" b="12509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007" cy="21609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9103" b="81923" l="22706" r="61577">
                                              <a14:backgroundMark x1="26434" y1="26458" x2="28832" y2="29375"/>
                                              <a14:backgroundMark x1="52503" y1="25347" x2="56152" y2="35694"/>
                                            </a14:backgroundRemoval>
                                          </a14:imgEffect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66477" t="441" r="-101011" b="-441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  <a:effectLst>
                                <a:glow rad="88900">
                                  <a:srgbClr val="00B050">
                                    <a:alpha val="40000"/>
                                  </a:srgbClr>
                                </a:glow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CC9506" id="Oval 2" o:spid="_x0000_s1026" alt="Title: Professional Headshot of Man" style="width:84.7pt;height:17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kzYKkAAAhg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" strokecolor="#94b6d2 [3204]" strokeweight="5pt">
                      <v:fill r:id="rId9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4BC6D814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265C4531" w14:textId="49EA9DDD" w:rsidR="001B2ABD" w:rsidRDefault="00517CB1" w:rsidP="001B2ABD">
            <w:pPr>
              <w:pStyle w:val="Title"/>
            </w:pPr>
            <w:r>
              <w:t>KENDRA SUTTON</w:t>
            </w:r>
          </w:p>
          <w:p w14:paraId="3CD73F0B" w14:textId="315F16D9" w:rsidR="001B2ABD" w:rsidRDefault="00517CB1" w:rsidP="001B2ABD">
            <w:pPr>
              <w:pStyle w:val="Subtitle"/>
            </w:pPr>
            <w:r w:rsidRPr="008D567D">
              <w:rPr>
                <w:spacing w:val="0"/>
                <w:w w:val="48"/>
              </w:rPr>
              <w:t>MEDICAL BILLER AND CODE</w:t>
            </w:r>
            <w:r w:rsidRPr="008D567D">
              <w:rPr>
                <w:spacing w:val="22"/>
                <w:w w:val="48"/>
              </w:rPr>
              <w:t>R</w:t>
            </w:r>
          </w:p>
        </w:tc>
      </w:tr>
      <w:tr w:rsidR="001B2ABD" w14:paraId="1D0CFA6D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29A3EE553FE849ED99AB507F48C05A2D"/>
              </w:placeholder>
              <w:temporary/>
              <w:showingPlcHdr/>
              <w15:appearance w15:val="hidden"/>
            </w:sdtPr>
            <w:sdtContent>
              <w:p w14:paraId="463318E3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21E08B53" w14:textId="7046AACB" w:rsidR="00036450" w:rsidRDefault="000F3ACA" w:rsidP="000F3ACA">
            <w:r>
              <w:t xml:space="preserve">Hello! </w:t>
            </w:r>
            <w:r w:rsidR="00094C48">
              <w:t xml:space="preserve">My name is </w:t>
            </w:r>
            <w:r w:rsidR="001A3983">
              <w:t>Kendra</w:t>
            </w:r>
            <w:r w:rsidR="00AA29A1">
              <w:t xml:space="preserve">, and I am a bright, energetic, outgoing multitasker with an associate’s degree in applied science in medical billing and coding. </w:t>
            </w:r>
            <w:r w:rsidR="00A01113">
              <w:t xml:space="preserve">Unlike a certificate program, </w:t>
            </w:r>
            <w:r w:rsidR="00B86D2F">
              <w:t>m</w:t>
            </w:r>
            <w:r w:rsidR="00173755">
              <w:t>y degree program included courses</w:t>
            </w:r>
            <w:r w:rsidR="00114346">
              <w:t>,</w:t>
            </w:r>
            <w:r w:rsidR="00173755">
              <w:t xml:space="preserve"> </w:t>
            </w:r>
            <w:r w:rsidR="005B7EB6">
              <w:t>taken</w:t>
            </w:r>
            <w:r w:rsidR="007B1343">
              <w:t xml:space="preserve"> by medical personnel</w:t>
            </w:r>
            <w:r w:rsidR="00114346">
              <w:t>,</w:t>
            </w:r>
            <w:r w:rsidR="0005390D">
              <w:t xml:space="preserve"> th</w:t>
            </w:r>
            <w:r w:rsidR="00E663FC">
              <w:t xml:space="preserve">us allowing </w:t>
            </w:r>
            <w:r w:rsidR="00D476A2">
              <w:t>me t</w:t>
            </w:r>
            <w:r w:rsidR="0005390D">
              <w:t xml:space="preserve">o </w:t>
            </w:r>
            <w:r w:rsidR="0029237D">
              <w:t>speak intelligently to provider</w:t>
            </w:r>
            <w:r w:rsidR="00E70F53">
              <w:t xml:space="preserve">s with </w:t>
            </w:r>
            <w:r w:rsidR="00D476A2">
              <w:t xml:space="preserve">coding </w:t>
            </w:r>
            <w:r w:rsidR="00E70F53">
              <w:t>questions</w:t>
            </w:r>
            <w:r w:rsidR="006D5B2F">
              <w:t>.</w:t>
            </w:r>
            <w:r w:rsidR="00633DAA">
              <w:t xml:space="preserve"> </w:t>
            </w:r>
            <w:r w:rsidR="001722B9">
              <w:t xml:space="preserve">Also, </w:t>
            </w:r>
            <w:r w:rsidR="00B22AFA">
              <w:t>m</w:t>
            </w:r>
            <w:r w:rsidR="00A05540">
              <w:t>y role</w:t>
            </w:r>
            <w:r w:rsidR="00B22AFA">
              <w:t xml:space="preserve"> as</w:t>
            </w:r>
            <w:r w:rsidR="00C971C1">
              <w:t xml:space="preserve"> </w:t>
            </w:r>
            <w:r w:rsidR="00B22AFA">
              <w:t xml:space="preserve">family manager </w:t>
            </w:r>
            <w:r w:rsidR="00222EAD">
              <w:t>has given</w:t>
            </w:r>
            <w:r w:rsidR="00B22AFA">
              <w:t xml:space="preserve"> me a unique perspective</w:t>
            </w:r>
            <w:r w:rsidR="00046D7C">
              <w:t xml:space="preserve"> </w:t>
            </w:r>
            <w:r w:rsidR="000015F3">
              <w:t>concerning</w:t>
            </w:r>
            <w:r w:rsidR="0026056E">
              <w:t xml:space="preserve"> receiving and troubleshooting an </w:t>
            </w:r>
            <w:r w:rsidR="00952691">
              <w:t xml:space="preserve">inaccurate </w:t>
            </w:r>
            <w:r w:rsidR="00BF7FF6">
              <w:t>bil</w:t>
            </w:r>
            <w:r w:rsidR="006062D3">
              <w:t>l</w:t>
            </w:r>
            <w:r w:rsidR="000015F3">
              <w:t>.</w:t>
            </w:r>
            <w:r w:rsidR="00AA29A1">
              <w:t xml:space="preserve"> </w:t>
            </w:r>
            <w:r w:rsidR="008D567D">
              <w:t xml:space="preserve">I am </w:t>
            </w:r>
            <w:r w:rsidR="00AA29A1">
              <w:t>proficient in Microsoft 365, Google, and Adobe and</w:t>
            </w:r>
            <w:r w:rsidR="005F3002">
              <w:t xml:space="preserve"> </w:t>
            </w:r>
            <w:r w:rsidR="008D567D">
              <w:t xml:space="preserve">eager to learn </w:t>
            </w:r>
            <w:r w:rsidR="00C27EB1">
              <w:t>clinic</w:t>
            </w:r>
            <w:r w:rsidR="00192CDC">
              <w:t>-</w:t>
            </w:r>
            <w:r w:rsidR="00C27EB1">
              <w:t xml:space="preserve">specific </w:t>
            </w:r>
            <w:r w:rsidR="00ED5E71">
              <w:t>software.</w:t>
            </w:r>
            <w:r w:rsidR="008D567D">
              <w:t xml:space="preserve"> Please use the link below to visit my website and I look forward to hearing from you.</w:t>
            </w:r>
          </w:p>
          <w:p w14:paraId="40C355B9" w14:textId="304126A2" w:rsidR="00FA131B" w:rsidRDefault="00FA131B" w:rsidP="000F3ACA"/>
          <w:p w14:paraId="3E4DC2D9" w14:textId="77777777" w:rsidR="00036450" w:rsidRDefault="00036450" w:rsidP="00036450"/>
          <w:sdt>
            <w:sdtPr>
              <w:id w:val="-1954003311"/>
              <w:placeholder>
                <w:docPart w:val="F0618470CB5D4A86BE509E2862BFF6C8"/>
              </w:placeholder>
              <w:temporary/>
              <w:showingPlcHdr/>
              <w15:appearance w15:val="hidden"/>
            </w:sdtPr>
            <w:sdtContent>
              <w:p w14:paraId="4838D48D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19924C1CE3FD4627B2637B8DB82794B3"/>
              </w:placeholder>
              <w:temporary/>
              <w:showingPlcHdr/>
              <w15:appearance w15:val="hidden"/>
            </w:sdtPr>
            <w:sdtContent>
              <w:p w14:paraId="473EF745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55A0E7EF" w14:textId="017EE9B6" w:rsidR="004D3011" w:rsidRDefault="00752FC0" w:rsidP="004D3011">
            <w:r>
              <w:t>785-304-1371</w:t>
            </w:r>
          </w:p>
          <w:p w14:paraId="18EE9BCF" w14:textId="77777777" w:rsidR="004D3011" w:rsidRPr="004D3011" w:rsidRDefault="004D3011" w:rsidP="004D3011"/>
          <w:sdt>
            <w:sdtPr>
              <w:id w:val="67859272"/>
              <w:placeholder>
                <w:docPart w:val="007CC824D079450B8C6362E6B57D548F"/>
              </w:placeholder>
              <w:temporary/>
              <w:showingPlcHdr/>
              <w15:appearance w15:val="hidden"/>
            </w:sdtPr>
            <w:sdtContent>
              <w:p w14:paraId="14DC21D4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5C0A7C62" w14:textId="0DB4082C" w:rsidR="004D3011" w:rsidRDefault="00EC447A" w:rsidP="004D3011">
            <w:hyperlink r:id="rId10" w:history="1">
              <w:r w:rsidRPr="00EC447A">
                <w:rPr>
                  <w:rStyle w:val="Hyperlink"/>
                </w:rPr>
                <w:t>kendra4coding.com</w:t>
              </w:r>
            </w:hyperlink>
          </w:p>
          <w:p w14:paraId="1952A88D" w14:textId="77777777" w:rsidR="004D3011" w:rsidRDefault="004D3011" w:rsidP="004D3011"/>
          <w:sdt>
            <w:sdtPr>
              <w:id w:val="-240260293"/>
              <w:placeholder>
                <w:docPart w:val="FEB588F6907C41B18CB3A505FACDEDF6"/>
              </w:placeholder>
              <w:temporary/>
              <w:showingPlcHdr/>
              <w15:appearance w15:val="hidden"/>
            </w:sdtPr>
            <w:sdtContent>
              <w:p w14:paraId="1318E0BF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3C72C9B7" w14:textId="16E93185" w:rsidR="00036450" w:rsidRPr="00E4381A" w:rsidRDefault="003A0001" w:rsidP="004D3011">
            <w:pPr>
              <w:rPr>
                <w:rStyle w:val="Hyperlink"/>
              </w:rPr>
            </w:pPr>
            <w:hyperlink r:id="rId11" w:history="1">
              <w:r w:rsidRPr="003A0001">
                <w:rPr>
                  <w:rStyle w:val="Hyperlink"/>
                </w:rPr>
                <w:t>krsutton78@gmail.com</w:t>
              </w:r>
            </w:hyperlink>
          </w:p>
          <w:sdt>
            <w:sdtPr>
              <w:id w:val="-1444214663"/>
              <w:placeholder>
                <w:docPart w:val="78C67F3ABF14415AB510CA4340A05D41"/>
              </w:placeholder>
              <w:temporary/>
              <w:showingPlcHdr/>
              <w15:appearance w15:val="hidden"/>
            </w:sdtPr>
            <w:sdtContent>
              <w:p w14:paraId="1AB15284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1FB74E0C" w14:textId="1417E346" w:rsidR="004D3011" w:rsidRDefault="005D6E5F" w:rsidP="004D3011">
            <w:r>
              <w:t>Organizing</w:t>
            </w:r>
          </w:p>
          <w:p w14:paraId="5639EFC2" w14:textId="4A25A568" w:rsidR="004D3011" w:rsidRDefault="00C32D0E" w:rsidP="004D3011">
            <w:r>
              <w:t>Discovering New Music</w:t>
            </w:r>
          </w:p>
          <w:p w14:paraId="07AFD7AC" w14:textId="56530BDA" w:rsidR="004D3011" w:rsidRDefault="00A37054" w:rsidP="004D3011">
            <w:r>
              <w:t>Calligraphy</w:t>
            </w:r>
          </w:p>
          <w:p w14:paraId="7FF18E10" w14:textId="050AD4CE" w:rsidR="004D3011" w:rsidRPr="004D3011" w:rsidRDefault="004D3011" w:rsidP="004D3011"/>
        </w:tc>
        <w:tc>
          <w:tcPr>
            <w:tcW w:w="720" w:type="dxa"/>
          </w:tcPr>
          <w:p w14:paraId="70E3FEEF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03EC022734804FA9B6C72689C0D26704"/>
              </w:placeholder>
              <w:temporary/>
              <w:showingPlcHdr/>
              <w15:appearance w15:val="hidden"/>
            </w:sdtPr>
            <w:sdtContent>
              <w:p w14:paraId="75B8123A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31A04191" w14:textId="4EE5EBD5" w:rsidR="00036450" w:rsidRPr="00036450" w:rsidRDefault="00517CB1" w:rsidP="00B359E4">
            <w:pPr>
              <w:pStyle w:val="Heading4"/>
            </w:pPr>
            <w:r>
              <w:t>Grantham University of Arkansas</w:t>
            </w:r>
          </w:p>
          <w:p w14:paraId="6C003350" w14:textId="7BB2CC2C" w:rsidR="00036450" w:rsidRPr="00B359E4" w:rsidRDefault="00517CB1" w:rsidP="00B359E4">
            <w:pPr>
              <w:pStyle w:val="Date"/>
            </w:pPr>
            <w:r>
              <w:t>August 2024</w:t>
            </w:r>
            <w:r w:rsidR="00036450" w:rsidRPr="00B359E4">
              <w:t xml:space="preserve"> </w:t>
            </w:r>
            <w:r>
              <w:t>–</w:t>
            </w:r>
            <w:r w:rsidR="00036450" w:rsidRPr="00B359E4">
              <w:t xml:space="preserve"> </w:t>
            </w:r>
            <w:r>
              <w:t>February 2026</w:t>
            </w:r>
          </w:p>
          <w:p w14:paraId="5EBD6385" w14:textId="79EDA88B" w:rsidR="004D3011" w:rsidRDefault="00517CB1" w:rsidP="00036450">
            <w:r>
              <w:t>I am pursuing an Associate of Applied Science degree in medical billing and coding. I have been on the Honors List each semester and have maintained a 3.9 GPA.</w:t>
            </w:r>
          </w:p>
          <w:p w14:paraId="79CDA25D" w14:textId="1186406A" w:rsidR="00036450" w:rsidRDefault="00036450" w:rsidP="00517CB1">
            <w:pPr>
              <w:pStyle w:val="Date"/>
            </w:pPr>
            <w:r w:rsidRPr="00B359E4">
              <w:t xml:space="preserve"> </w:t>
            </w:r>
          </w:p>
          <w:p w14:paraId="60DAD094" w14:textId="04DBDC4F" w:rsidR="00036450" w:rsidRDefault="00517CB1" w:rsidP="00036450">
            <w:pPr>
              <w:pStyle w:val="Heading2"/>
            </w:pPr>
            <w:r>
              <w:t>experience</w:t>
            </w:r>
          </w:p>
          <w:p w14:paraId="4580B547" w14:textId="1C8F2DBD" w:rsidR="00036450" w:rsidRDefault="00714ED2" w:rsidP="00B359E4">
            <w:pPr>
              <w:pStyle w:val="Heading4"/>
              <w:rPr>
                <w:bCs/>
              </w:rPr>
            </w:pPr>
            <w:r>
              <w:t xml:space="preserve">Sutton </w:t>
            </w:r>
            <w:r w:rsidR="00EA123C">
              <w:t>Chateau</w:t>
            </w:r>
            <w:r w:rsidR="0000690A">
              <w:t>-</w:t>
            </w:r>
            <w:r w:rsidR="00632CF2">
              <w:t>Family manager and economist</w:t>
            </w:r>
          </w:p>
          <w:p w14:paraId="75B733C4" w14:textId="70840D0B" w:rsidR="00036450" w:rsidRPr="00036450" w:rsidRDefault="00A971AA" w:rsidP="00B359E4">
            <w:pPr>
              <w:pStyle w:val="Date"/>
            </w:pPr>
            <w:r>
              <w:t>200</w:t>
            </w:r>
            <w:r w:rsidR="00025C21">
              <w:t>7</w:t>
            </w:r>
            <w:r w:rsidR="00036450" w:rsidRPr="00036450">
              <w:t>–</w:t>
            </w:r>
            <w:r>
              <w:t>current</w:t>
            </w:r>
          </w:p>
          <w:p w14:paraId="1049D147" w14:textId="25BFDAE1" w:rsidR="00036450" w:rsidRDefault="0017110B" w:rsidP="00036450">
            <w:r>
              <w:t>I gained experience in d</w:t>
            </w:r>
            <w:r w:rsidR="0022738B">
              <w:t>ispute resolution,</w:t>
            </w:r>
            <w:r w:rsidR="00694293">
              <w:t xml:space="preserve"> </w:t>
            </w:r>
            <w:r w:rsidR="00EC1BC6">
              <w:t xml:space="preserve">budgeting </w:t>
            </w:r>
            <w:r w:rsidR="00DC10EE">
              <w:t>$75</w:t>
            </w:r>
            <w:r w:rsidR="00194359">
              <w:t>,000/year for a family of five</w:t>
            </w:r>
            <w:r w:rsidR="00765C79">
              <w:t xml:space="preserve">, </w:t>
            </w:r>
            <w:r w:rsidR="00A07803">
              <w:t>reconciling medical insurance payment</w:t>
            </w:r>
            <w:r w:rsidR="006F1844">
              <w:t>s</w:t>
            </w:r>
            <w:r w:rsidR="00E52FEC">
              <w:t>,</w:t>
            </w:r>
            <w:r w:rsidR="00E05B85">
              <w:t xml:space="preserve"> </w:t>
            </w:r>
            <w:r w:rsidR="006F1844">
              <w:t>troubleshooting denials</w:t>
            </w:r>
            <w:r w:rsidR="0072759E">
              <w:t>, a</w:t>
            </w:r>
            <w:r w:rsidR="00E05B85">
              <w:t>nd</w:t>
            </w:r>
            <w:r w:rsidR="0072759E">
              <w:t xml:space="preserve"> time management</w:t>
            </w:r>
            <w:r w:rsidR="00E05B85">
              <w:t xml:space="preserve"> skills</w:t>
            </w:r>
            <w:r w:rsidR="009E6085">
              <w:t>.</w:t>
            </w:r>
          </w:p>
          <w:p w14:paraId="7AEE59FF" w14:textId="77777777" w:rsidR="004D3011" w:rsidRDefault="004D3011" w:rsidP="00036450"/>
          <w:p w14:paraId="24FF773C" w14:textId="3DC284DA" w:rsidR="004D3011" w:rsidRPr="004D3011" w:rsidRDefault="00276F74" w:rsidP="00B359E4">
            <w:pPr>
              <w:pStyle w:val="Heading4"/>
              <w:rPr>
                <w:bCs/>
              </w:rPr>
            </w:pPr>
            <w:r>
              <w:t>Lawrence Memorial Health</w:t>
            </w:r>
            <w:r w:rsidR="00AB41DD">
              <w:t>-</w:t>
            </w:r>
            <w:r w:rsidR="00D67DF2">
              <w:t xml:space="preserve">Certified </w:t>
            </w:r>
            <w:r w:rsidR="00EF08CC">
              <w:t xml:space="preserve">Phlebotomist </w:t>
            </w:r>
          </w:p>
          <w:p w14:paraId="778E0C57" w14:textId="580E2DD4" w:rsidR="004D3011" w:rsidRPr="004D3011" w:rsidRDefault="001D56A9" w:rsidP="00B359E4">
            <w:pPr>
              <w:pStyle w:val="Date"/>
            </w:pPr>
            <w:r>
              <w:t>2001</w:t>
            </w:r>
            <w:r w:rsidR="004D3011" w:rsidRPr="004D3011">
              <w:t>–</w:t>
            </w:r>
            <w:r>
              <w:t>2007</w:t>
            </w:r>
          </w:p>
          <w:p w14:paraId="1F7C53C1" w14:textId="3198E2DE" w:rsidR="004D3011" w:rsidRPr="004D3011" w:rsidRDefault="00F54A9F" w:rsidP="004D3011">
            <w:r>
              <w:t>Utilized ICD-9 diagnosis codes</w:t>
            </w:r>
            <w:r w:rsidR="00E345D5">
              <w:t xml:space="preserve"> while</w:t>
            </w:r>
            <w:r w:rsidR="00D72EA0">
              <w:t xml:space="preserve"> inputting lab orders.</w:t>
            </w:r>
            <w:r w:rsidR="00AB3DA0">
              <w:t xml:space="preserve"> </w:t>
            </w:r>
            <w:r w:rsidR="00E23125">
              <w:t>Gained th</w:t>
            </w:r>
            <w:r w:rsidR="006237D3">
              <w:t xml:space="preserve">e skills needed to </w:t>
            </w:r>
            <w:r w:rsidR="001A4FE7">
              <w:t>troubleshoot codes with insurance providers</w:t>
            </w:r>
            <w:r w:rsidR="00427D96">
              <w:t>.</w:t>
            </w:r>
          </w:p>
          <w:p w14:paraId="7FA5C72F" w14:textId="77777777" w:rsidR="004D3011" w:rsidRDefault="004D3011" w:rsidP="00036450"/>
          <w:p w14:paraId="15D75F7F" w14:textId="583E52F2" w:rsidR="004D3011" w:rsidRPr="004D3011" w:rsidRDefault="004D3011" w:rsidP="00B359E4">
            <w:pPr>
              <w:pStyle w:val="Heading4"/>
              <w:rPr>
                <w:bCs/>
              </w:rPr>
            </w:pPr>
            <w:r w:rsidRPr="004D3011">
              <w:t xml:space="preserve">  </w:t>
            </w:r>
          </w:p>
          <w:p w14:paraId="027743B6" w14:textId="1D72A2BD" w:rsidR="004D3011" w:rsidRPr="004D3011" w:rsidRDefault="004D3011" w:rsidP="00B359E4">
            <w:pPr>
              <w:pStyle w:val="Date"/>
            </w:pPr>
          </w:p>
          <w:p w14:paraId="6185BFB6" w14:textId="787FF8EB" w:rsidR="004D3011" w:rsidRDefault="00036450" w:rsidP="00036450">
            <w:r w:rsidRPr="004D3011">
              <w:t xml:space="preserve"> </w:t>
            </w:r>
          </w:p>
          <w:sdt>
            <w:sdtPr>
              <w:id w:val="1669594239"/>
              <w:placeholder>
                <w:docPart w:val="4DA86414A70A4F379D13055512DAF47D"/>
              </w:placeholder>
              <w:temporary/>
              <w:showingPlcHdr/>
              <w15:appearance w15:val="hidden"/>
            </w:sdtPr>
            <w:sdtContent>
              <w:p w14:paraId="63188175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3E2B4543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6B48DF14" wp14:editId="659C1678">
                  <wp:extent cx="3756660" cy="1257300"/>
                  <wp:effectExtent l="0" t="0" r="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15EFEE55" w14:textId="77777777" w:rsidR="002A5E03" w:rsidRDefault="002A5E03" w:rsidP="000C45FF">
      <w:pPr>
        <w:tabs>
          <w:tab w:val="left" w:pos="990"/>
        </w:tabs>
      </w:pPr>
    </w:p>
    <w:sectPr w:rsidR="002A5E03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80D5E" w14:textId="77777777" w:rsidR="00084A13" w:rsidRDefault="00084A13" w:rsidP="000C45FF">
      <w:r>
        <w:separator/>
      </w:r>
    </w:p>
  </w:endnote>
  <w:endnote w:type="continuationSeparator" w:id="0">
    <w:p w14:paraId="09D7F877" w14:textId="77777777" w:rsidR="00084A13" w:rsidRDefault="00084A1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B689C" w14:textId="77777777" w:rsidR="00084A13" w:rsidRDefault="00084A13" w:rsidP="000C45FF">
      <w:r>
        <w:separator/>
      </w:r>
    </w:p>
  </w:footnote>
  <w:footnote w:type="continuationSeparator" w:id="0">
    <w:p w14:paraId="2B6C8267" w14:textId="77777777" w:rsidR="00084A13" w:rsidRDefault="00084A1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D832F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8D2C32" wp14:editId="15E5689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CB1"/>
    <w:rsid w:val="000015F3"/>
    <w:rsid w:val="0000690A"/>
    <w:rsid w:val="00025C21"/>
    <w:rsid w:val="00036450"/>
    <w:rsid w:val="00046D7C"/>
    <w:rsid w:val="0005390D"/>
    <w:rsid w:val="00062CE1"/>
    <w:rsid w:val="00080ADB"/>
    <w:rsid w:val="00084A13"/>
    <w:rsid w:val="00094499"/>
    <w:rsid w:val="00094C48"/>
    <w:rsid w:val="000A6A9E"/>
    <w:rsid w:val="000C45FF"/>
    <w:rsid w:val="000D19B3"/>
    <w:rsid w:val="000D293B"/>
    <w:rsid w:val="000E3FD1"/>
    <w:rsid w:val="000F3ACA"/>
    <w:rsid w:val="000F7A66"/>
    <w:rsid w:val="00105F2E"/>
    <w:rsid w:val="00107DD4"/>
    <w:rsid w:val="00112054"/>
    <w:rsid w:val="00114346"/>
    <w:rsid w:val="001317D8"/>
    <w:rsid w:val="001525E1"/>
    <w:rsid w:val="001532E3"/>
    <w:rsid w:val="0017110B"/>
    <w:rsid w:val="001722B9"/>
    <w:rsid w:val="00173755"/>
    <w:rsid w:val="00180329"/>
    <w:rsid w:val="001867E5"/>
    <w:rsid w:val="0019001F"/>
    <w:rsid w:val="00192CDC"/>
    <w:rsid w:val="00194359"/>
    <w:rsid w:val="00197325"/>
    <w:rsid w:val="001A3983"/>
    <w:rsid w:val="001A4FE7"/>
    <w:rsid w:val="001A74A5"/>
    <w:rsid w:val="001B2ABD"/>
    <w:rsid w:val="001C45A9"/>
    <w:rsid w:val="001D1863"/>
    <w:rsid w:val="001D56A9"/>
    <w:rsid w:val="001E0391"/>
    <w:rsid w:val="001E1759"/>
    <w:rsid w:val="001F1ECC"/>
    <w:rsid w:val="00210692"/>
    <w:rsid w:val="00222EAD"/>
    <w:rsid w:val="0022345E"/>
    <w:rsid w:val="0022738B"/>
    <w:rsid w:val="002400EB"/>
    <w:rsid w:val="0025052E"/>
    <w:rsid w:val="00253196"/>
    <w:rsid w:val="002540A4"/>
    <w:rsid w:val="00256CF7"/>
    <w:rsid w:val="0026056E"/>
    <w:rsid w:val="00276F74"/>
    <w:rsid w:val="00281FD5"/>
    <w:rsid w:val="0029237D"/>
    <w:rsid w:val="00295495"/>
    <w:rsid w:val="002961A8"/>
    <w:rsid w:val="002A5E03"/>
    <w:rsid w:val="002E2B4A"/>
    <w:rsid w:val="0030481B"/>
    <w:rsid w:val="00311A45"/>
    <w:rsid w:val="00312144"/>
    <w:rsid w:val="00315082"/>
    <w:rsid w:val="003156FC"/>
    <w:rsid w:val="003254B5"/>
    <w:rsid w:val="003547DA"/>
    <w:rsid w:val="0037121F"/>
    <w:rsid w:val="00390D8E"/>
    <w:rsid w:val="003910D8"/>
    <w:rsid w:val="003A0001"/>
    <w:rsid w:val="003A53D2"/>
    <w:rsid w:val="003A6B7D"/>
    <w:rsid w:val="003B06CA"/>
    <w:rsid w:val="003B2DAE"/>
    <w:rsid w:val="003D14BA"/>
    <w:rsid w:val="003E5168"/>
    <w:rsid w:val="003F507A"/>
    <w:rsid w:val="004071FC"/>
    <w:rsid w:val="00407E47"/>
    <w:rsid w:val="00420384"/>
    <w:rsid w:val="00427D96"/>
    <w:rsid w:val="0043099A"/>
    <w:rsid w:val="00434AFF"/>
    <w:rsid w:val="00444FB6"/>
    <w:rsid w:val="00445947"/>
    <w:rsid w:val="00470FE8"/>
    <w:rsid w:val="00477021"/>
    <w:rsid w:val="004813B3"/>
    <w:rsid w:val="0049009A"/>
    <w:rsid w:val="0049135D"/>
    <w:rsid w:val="00496591"/>
    <w:rsid w:val="004C63E4"/>
    <w:rsid w:val="004D3011"/>
    <w:rsid w:val="004E0628"/>
    <w:rsid w:val="004E6028"/>
    <w:rsid w:val="004F19A3"/>
    <w:rsid w:val="004F45E7"/>
    <w:rsid w:val="004F7F4A"/>
    <w:rsid w:val="005008A5"/>
    <w:rsid w:val="00506318"/>
    <w:rsid w:val="00517CB1"/>
    <w:rsid w:val="005262AC"/>
    <w:rsid w:val="00536BA7"/>
    <w:rsid w:val="00572120"/>
    <w:rsid w:val="00584EF7"/>
    <w:rsid w:val="005B7EB6"/>
    <w:rsid w:val="005C5E19"/>
    <w:rsid w:val="005D1CAB"/>
    <w:rsid w:val="005D5492"/>
    <w:rsid w:val="005D6E5F"/>
    <w:rsid w:val="005E39D5"/>
    <w:rsid w:val="005F3002"/>
    <w:rsid w:val="00600670"/>
    <w:rsid w:val="006029C0"/>
    <w:rsid w:val="006062D3"/>
    <w:rsid w:val="0062123A"/>
    <w:rsid w:val="006237D3"/>
    <w:rsid w:val="00632CF2"/>
    <w:rsid w:val="00633DAA"/>
    <w:rsid w:val="00646E75"/>
    <w:rsid w:val="006771D0"/>
    <w:rsid w:val="0069172A"/>
    <w:rsid w:val="00694293"/>
    <w:rsid w:val="00694428"/>
    <w:rsid w:val="006B4205"/>
    <w:rsid w:val="006D5B2F"/>
    <w:rsid w:val="006F1844"/>
    <w:rsid w:val="00703C8F"/>
    <w:rsid w:val="00714B6F"/>
    <w:rsid w:val="00714ED2"/>
    <w:rsid w:val="00715FCB"/>
    <w:rsid w:val="0072245C"/>
    <w:rsid w:val="00722929"/>
    <w:rsid w:val="0072759E"/>
    <w:rsid w:val="00743101"/>
    <w:rsid w:val="007439AA"/>
    <w:rsid w:val="007446DC"/>
    <w:rsid w:val="00745ABD"/>
    <w:rsid w:val="007474E0"/>
    <w:rsid w:val="00752FC0"/>
    <w:rsid w:val="00762A47"/>
    <w:rsid w:val="00764C9F"/>
    <w:rsid w:val="00765C79"/>
    <w:rsid w:val="00767CD9"/>
    <w:rsid w:val="007775E1"/>
    <w:rsid w:val="007867A0"/>
    <w:rsid w:val="007927F5"/>
    <w:rsid w:val="007A704D"/>
    <w:rsid w:val="007B1343"/>
    <w:rsid w:val="007B5DC1"/>
    <w:rsid w:val="007D0E93"/>
    <w:rsid w:val="007E70E3"/>
    <w:rsid w:val="007E7F4A"/>
    <w:rsid w:val="007F649B"/>
    <w:rsid w:val="00801269"/>
    <w:rsid w:val="00802CA0"/>
    <w:rsid w:val="00825676"/>
    <w:rsid w:val="00827E05"/>
    <w:rsid w:val="00832B97"/>
    <w:rsid w:val="00834FAA"/>
    <w:rsid w:val="008836EB"/>
    <w:rsid w:val="008B5B04"/>
    <w:rsid w:val="008C0903"/>
    <w:rsid w:val="008C22AD"/>
    <w:rsid w:val="008D567D"/>
    <w:rsid w:val="00900596"/>
    <w:rsid w:val="00901E9A"/>
    <w:rsid w:val="00906D71"/>
    <w:rsid w:val="009260CD"/>
    <w:rsid w:val="00940A66"/>
    <w:rsid w:val="00945F14"/>
    <w:rsid w:val="00952691"/>
    <w:rsid w:val="00952C25"/>
    <w:rsid w:val="00997C44"/>
    <w:rsid w:val="009A3CF0"/>
    <w:rsid w:val="009C1B2B"/>
    <w:rsid w:val="009E177D"/>
    <w:rsid w:val="009E6085"/>
    <w:rsid w:val="009F29CA"/>
    <w:rsid w:val="00A01113"/>
    <w:rsid w:val="00A04ADB"/>
    <w:rsid w:val="00A05540"/>
    <w:rsid w:val="00A07803"/>
    <w:rsid w:val="00A2118D"/>
    <w:rsid w:val="00A37054"/>
    <w:rsid w:val="00A757FE"/>
    <w:rsid w:val="00A865F8"/>
    <w:rsid w:val="00A971AA"/>
    <w:rsid w:val="00AA1640"/>
    <w:rsid w:val="00AA29A1"/>
    <w:rsid w:val="00AA33CB"/>
    <w:rsid w:val="00AB003C"/>
    <w:rsid w:val="00AB3DA0"/>
    <w:rsid w:val="00AB41DD"/>
    <w:rsid w:val="00AB645F"/>
    <w:rsid w:val="00AB70D1"/>
    <w:rsid w:val="00AD0A50"/>
    <w:rsid w:val="00AD76E2"/>
    <w:rsid w:val="00AF020D"/>
    <w:rsid w:val="00AF0C1F"/>
    <w:rsid w:val="00B127F1"/>
    <w:rsid w:val="00B20152"/>
    <w:rsid w:val="00B21FC5"/>
    <w:rsid w:val="00B22AFA"/>
    <w:rsid w:val="00B32833"/>
    <w:rsid w:val="00B359E4"/>
    <w:rsid w:val="00B47311"/>
    <w:rsid w:val="00B57D98"/>
    <w:rsid w:val="00B61639"/>
    <w:rsid w:val="00B61BC1"/>
    <w:rsid w:val="00B70850"/>
    <w:rsid w:val="00B716C5"/>
    <w:rsid w:val="00B86D2F"/>
    <w:rsid w:val="00B87E39"/>
    <w:rsid w:val="00BA3245"/>
    <w:rsid w:val="00BA6A77"/>
    <w:rsid w:val="00BB3116"/>
    <w:rsid w:val="00BC2CD5"/>
    <w:rsid w:val="00BF7FF6"/>
    <w:rsid w:val="00C066B6"/>
    <w:rsid w:val="00C07FF8"/>
    <w:rsid w:val="00C27EB1"/>
    <w:rsid w:val="00C32D0E"/>
    <w:rsid w:val="00C37BA1"/>
    <w:rsid w:val="00C405F2"/>
    <w:rsid w:val="00C4674C"/>
    <w:rsid w:val="00C506CF"/>
    <w:rsid w:val="00C50D9D"/>
    <w:rsid w:val="00C60C2E"/>
    <w:rsid w:val="00C72BED"/>
    <w:rsid w:val="00C74975"/>
    <w:rsid w:val="00C9578B"/>
    <w:rsid w:val="00C971C1"/>
    <w:rsid w:val="00CB0055"/>
    <w:rsid w:val="00CC6BA8"/>
    <w:rsid w:val="00CF36CB"/>
    <w:rsid w:val="00D129AC"/>
    <w:rsid w:val="00D2522B"/>
    <w:rsid w:val="00D32322"/>
    <w:rsid w:val="00D422DE"/>
    <w:rsid w:val="00D476A2"/>
    <w:rsid w:val="00D5459D"/>
    <w:rsid w:val="00D67DF2"/>
    <w:rsid w:val="00D72EA0"/>
    <w:rsid w:val="00D7543B"/>
    <w:rsid w:val="00D769A4"/>
    <w:rsid w:val="00D952F4"/>
    <w:rsid w:val="00DA1D4D"/>
    <w:rsid w:val="00DA1F4D"/>
    <w:rsid w:val="00DB6481"/>
    <w:rsid w:val="00DC10EE"/>
    <w:rsid w:val="00DD172A"/>
    <w:rsid w:val="00DD42D2"/>
    <w:rsid w:val="00E01378"/>
    <w:rsid w:val="00E05B85"/>
    <w:rsid w:val="00E06B16"/>
    <w:rsid w:val="00E076B2"/>
    <w:rsid w:val="00E23125"/>
    <w:rsid w:val="00E25A26"/>
    <w:rsid w:val="00E309F7"/>
    <w:rsid w:val="00E345D5"/>
    <w:rsid w:val="00E429F3"/>
    <w:rsid w:val="00E4381A"/>
    <w:rsid w:val="00E50406"/>
    <w:rsid w:val="00E52FEC"/>
    <w:rsid w:val="00E55D74"/>
    <w:rsid w:val="00E663FC"/>
    <w:rsid w:val="00E70F53"/>
    <w:rsid w:val="00E7248D"/>
    <w:rsid w:val="00EA123C"/>
    <w:rsid w:val="00EC1BC6"/>
    <w:rsid w:val="00EC447A"/>
    <w:rsid w:val="00ED5E71"/>
    <w:rsid w:val="00ED733D"/>
    <w:rsid w:val="00EE6869"/>
    <w:rsid w:val="00EF08CC"/>
    <w:rsid w:val="00EF2753"/>
    <w:rsid w:val="00F54A9F"/>
    <w:rsid w:val="00F60274"/>
    <w:rsid w:val="00F6287E"/>
    <w:rsid w:val="00F727D8"/>
    <w:rsid w:val="00F77FB9"/>
    <w:rsid w:val="00F82DC4"/>
    <w:rsid w:val="00F85119"/>
    <w:rsid w:val="00F97A2F"/>
    <w:rsid w:val="00FA131B"/>
    <w:rsid w:val="00FA3722"/>
    <w:rsid w:val="00FB068F"/>
    <w:rsid w:val="00FC7E21"/>
    <w:rsid w:val="00FD42CA"/>
    <w:rsid w:val="00FD433A"/>
    <w:rsid w:val="00FE69D7"/>
    <w:rsid w:val="00FE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50BE54"/>
  <w14:defaultImageDpi w14:val="32767"/>
  <w15:chartTrackingRefBased/>
  <w15:docId w15:val="{1DA890DD-1428-4EB3-BEBB-12BEC731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rsutton78@gmail.com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d.docs.live.net/ADEDB4B34FFA1E89/Documents/kendra4cod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sut\AppData\Roaming\Microsoft\Templates\Bold%20modern%20resum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25087710892123"/>
          <c:y val="0"/>
          <c:w val="0.8013804815980152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Troubleshooting</c:v>
                </c:pt>
                <c:pt idx="1">
                  <c:v>Accurate Coding</c:v>
                </c:pt>
                <c:pt idx="2">
                  <c:v>Reconciling Insurance</c:v>
                </c:pt>
                <c:pt idx="3">
                  <c:v>Efficient Billing</c:v>
                </c:pt>
                <c:pt idx="4">
                  <c:v>Collaboration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9A3EE553FE849ED99AB507F48C05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933E6-85B7-40B6-8087-42A6FBB4CE67}"/>
      </w:docPartPr>
      <w:docPartBody>
        <w:p w:rsidR="00BD5F53" w:rsidRDefault="00000000">
          <w:pPr>
            <w:pStyle w:val="29A3EE553FE849ED99AB507F48C05A2D"/>
          </w:pPr>
          <w:r w:rsidRPr="00D5459D">
            <w:t>Profile</w:t>
          </w:r>
        </w:p>
      </w:docPartBody>
    </w:docPart>
    <w:docPart>
      <w:docPartPr>
        <w:name w:val="F0618470CB5D4A86BE509E2862BFF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B2DA7-9D68-4920-A782-D7481153BCF4}"/>
      </w:docPartPr>
      <w:docPartBody>
        <w:p w:rsidR="00BD5F53" w:rsidRDefault="00000000">
          <w:pPr>
            <w:pStyle w:val="F0618470CB5D4A86BE509E2862BFF6C8"/>
          </w:pPr>
          <w:r w:rsidRPr="00CB0055">
            <w:t>Contact</w:t>
          </w:r>
        </w:p>
      </w:docPartBody>
    </w:docPart>
    <w:docPart>
      <w:docPartPr>
        <w:name w:val="19924C1CE3FD4627B2637B8DB827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25930-4F48-4EEF-9B3A-A5FC3A0BD4CD}"/>
      </w:docPartPr>
      <w:docPartBody>
        <w:p w:rsidR="00BD5F53" w:rsidRDefault="00000000">
          <w:pPr>
            <w:pStyle w:val="19924C1CE3FD4627B2637B8DB82794B3"/>
          </w:pPr>
          <w:r w:rsidRPr="004D3011">
            <w:t>PHONE:</w:t>
          </w:r>
        </w:p>
      </w:docPartBody>
    </w:docPart>
    <w:docPart>
      <w:docPartPr>
        <w:name w:val="007CC824D079450B8C6362E6B57D5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FA241-E9A5-47B4-9BAF-76DDEBFD1D1A}"/>
      </w:docPartPr>
      <w:docPartBody>
        <w:p w:rsidR="00BD5F53" w:rsidRDefault="00000000">
          <w:pPr>
            <w:pStyle w:val="007CC824D079450B8C6362E6B57D548F"/>
          </w:pPr>
          <w:r w:rsidRPr="004D3011">
            <w:t>WEBSITE:</w:t>
          </w:r>
        </w:p>
      </w:docPartBody>
    </w:docPart>
    <w:docPart>
      <w:docPartPr>
        <w:name w:val="FEB588F6907C41B18CB3A505FACDE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94A7B-3EFB-4A5A-B1C1-88B0913693D2}"/>
      </w:docPartPr>
      <w:docPartBody>
        <w:p w:rsidR="00BD5F53" w:rsidRDefault="00000000">
          <w:pPr>
            <w:pStyle w:val="FEB588F6907C41B18CB3A505FACDEDF6"/>
          </w:pPr>
          <w:r w:rsidRPr="004D3011">
            <w:t>EMAIL:</w:t>
          </w:r>
        </w:p>
      </w:docPartBody>
    </w:docPart>
    <w:docPart>
      <w:docPartPr>
        <w:name w:val="78C67F3ABF14415AB510CA4340A05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ADD95-9BAA-49B8-ADF6-2F526D65841A}"/>
      </w:docPartPr>
      <w:docPartBody>
        <w:p w:rsidR="00BD5F53" w:rsidRDefault="00000000">
          <w:pPr>
            <w:pStyle w:val="78C67F3ABF14415AB510CA4340A05D41"/>
          </w:pPr>
          <w:r w:rsidRPr="00CB0055">
            <w:t>Hobbies</w:t>
          </w:r>
        </w:p>
      </w:docPartBody>
    </w:docPart>
    <w:docPart>
      <w:docPartPr>
        <w:name w:val="03EC022734804FA9B6C72689C0D26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84685-3137-49B7-93D1-DE880DB319F2}"/>
      </w:docPartPr>
      <w:docPartBody>
        <w:p w:rsidR="00BD5F53" w:rsidRDefault="00000000">
          <w:pPr>
            <w:pStyle w:val="03EC022734804FA9B6C72689C0D26704"/>
          </w:pPr>
          <w:r w:rsidRPr="00036450">
            <w:t>EDUCATION</w:t>
          </w:r>
        </w:p>
      </w:docPartBody>
    </w:docPart>
    <w:docPart>
      <w:docPartPr>
        <w:name w:val="4DA86414A70A4F379D13055512DAF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78BE3-102A-4A3B-AC26-FB6E326B8265}"/>
      </w:docPartPr>
      <w:docPartBody>
        <w:p w:rsidR="00BD5F53" w:rsidRDefault="00000000">
          <w:pPr>
            <w:pStyle w:val="4DA86414A70A4F379D13055512DAF47D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E50"/>
    <w:rsid w:val="000430C9"/>
    <w:rsid w:val="002961A8"/>
    <w:rsid w:val="003A666D"/>
    <w:rsid w:val="00477021"/>
    <w:rsid w:val="004F7F4A"/>
    <w:rsid w:val="005C608E"/>
    <w:rsid w:val="007C5E50"/>
    <w:rsid w:val="00900596"/>
    <w:rsid w:val="00A86388"/>
    <w:rsid w:val="00BD5F53"/>
    <w:rsid w:val="00D254D5"/>
    <w:rsid w:val="00E6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0430C9"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A3EE553FE849ED99AB507F48C05A2D">
    <w:name w:val="29A3EE553FE849ED99AB507F48C05A2D"/>
  </w:style>
  <w:style w:type="paragraph" w:customStyle="1" w:styleId="F0618470CB5D4A86BE509E2862BFF6C8">
    <w:name w:val="F0618470CB5D4A86BE509E2862BFF6C8"/>
  </w:style>
  <w:style w:type="paragraph" w:customStyle="1" w:styleId="19924C1CE3FD4627B2637B8DB82794B3">
    <w:name w:val="19924C1CE3FD4627B2637B8DB82794B3"/>
  </w:style>
  <w:style w:type="paragraph" w:customStyle="1" w:styleId="007CC824D079450B8C6362E6B57D548F">
    <w:name w:val="007CC824D079450B8C6362E6B57D548F"/>
  </w:style>
  <w:style w:type="paragraph" w:customStyle="1" w:styleId="FEB588F6907C41B18CB3A505FACDEDF6">
    <w:name w:val="FEB588F6907C41B18CB3A505FACDEDF6"/>
  </w:style>
  <w:style w:type="character" w:styleId="Hyperlink">
    <w:name w:val="Hyperlink"/>
    <w:basedOn w:val="DefaultParagraphFont"/>
    <w:uiPriority w:val="99"/>
    <w:unhideWhenUsed/>
    <w:rPr>
      <w:color w:val="BF4E14" w:themeColor="accent2" w:themeShade="BF"/>
      <w:u w:val="single"/>
    </w:rPr>
  </w:style>
  <w:style w:type="paragraph" w:customStyle="1" w:styleId="78C67F3ABF14415AB510CA4340A05D41">
    <w:name w:val="78C67F3ABF14415AB510CA4340A05D41"/>
  </w:style>
  <w:style w:type="paragraph" w:customStyle="1" w:styleId="03EC022734804FA9B6C72689C0D26704">
    <w:name w:val="03EC022734804FA9B6C72689C0D26704"/>
  </w:style>
  <w:style w:type="character" w:customStyle="1" w:styleId="Heading2Char">
    <w:name w:val="Heading 2 Char"/>
    <w:basedOn w:val="DefaultParagraphFont"/>
    <w:link w:val="Heading2"/>
    <w:uiPriority w:val="9"/>
    <w:rsid w:val="000430C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paragraph" w:customStyle="1" w:styleId="4DA86414A70A4F379D13055512DAF47D">
    <w:name w:val="4DA86414A70A4F379D13055512DAF4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A85D2-3314-4F39-B1C5-EA128CF7B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793</TotalTime>
  <Pages>1</Pages>
  <Words>221</Words>
  <Characters>1440</Characters>
  <Application>Microsoft Office Word</Application>
  <DocSecurity>0</DocSecurity>
  <Lines>75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Sutton</dc:creator>
  <cp:keywords/>
  <dc:description/>
  <cp:lastModifiedBy>Kendra Sutton</cp:lastModifiedBy>
  <cp:revision>3</cp:revision>
  <dcterms:created xsi:type="dcterms:W3CDTF">2025-03-03T12:24:00Z</dcterms:created>
  <dcterms:modified xsi:type="dcterms:W3CDTF">2025-03-04T01:36:00Z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701dd004-f38c-406f-b8c8-be7decbb76e7</vt:lpwstr>
  </property>
</Properties>
</file>